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C42" w:rsidRDefault="00B70564" w:rsidP="003354B7">
      <w:pPr>
        <w:tabs>
          <w:tab w:val="left" w:pos="9498"/>
          <w:tab w:val="left" w:pos="9923"/>
        </w:tabs>
        <w:ind w:right="567"/>
      </w:pPr>
      <w:r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 wp14:anchorId="4517CBAB" wp14:editId="3CED3284">
            <wp:simplePos x="0" y="0"/>
            <wp:positionH relativeFrom="column">
              <wp:posOffset>828809</wp:posOffset>
            </wp:positionH>
            <wp:positionV relativeFrom="paragraph">
              <wp:posOffset>73025</wp:posOffset>
            </wp:positionV>
            <wp:extent cx="921896" cy="58729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-BLANCO-NE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96" cy="5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2B7D229" wp14:editId="1106516E">
                <wp:simplePos x="0" y="0"/>
                <wp:positionH relativeFrom="column">
                  <wp:posOffset>-7620</wp:posOffset>
                </wp:positionH>
                <wp:positionV relativeFrom="paragraph">
                  <wp:posOffset>22860</wp:posOffset>
                </wp:positionV>
                <wp:extent cx="9788525" cy="715645"/>
                <wp:effectExtent l="0" t="0" r="15875" b="8255"/>
                <wp:wrapThrough wrapText="bothSides">
                  <wp:wrapPolygon edited="0">
                    <wp:start x="0" y="0"/>
                    <wp:lineTo x="0" y="21466"/>
                    <wp:lineTo x="21607" y="21466"/>
                    <wp:lineTo x="21607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8525" cy="715645"/>
                        </a:xfrm>
                        <a:prstGeom prst="rect">
                          <a:avLst/>
                        </a:prstGeom>
                        <a:solidFill>
                          <a:srgbClr val="4B24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564" w:rsidRPr="00ED5E8A" w:rsidRDefault="00B70564" w:rsidP="00B70564">
                            <w:pPr>
                              <w:tabs>
                                <w:tab w:val="left" w:pos="2835"/>
                              </w:tabs>
                              <w:ind w:right="366"/>
                              <w:rPr>
                                <w:rFonts w:ascii="Roboto Light" w:hAnsi="Roboto Light"/>
                                <w:b/>
                                <w:sz w:val="38"/>
                                <w:szCs w:val="38"/>
                                <w:lang w:val="es-ES"/>
                              </w:rPr>
                            </w:pPr>
                            <w:r>
                              <w:rPr>
                                <w:rFonts w:ascii="Roboto Light" w:hAnsi="Roboto Light"/>
                                <w:sz w:val="40"/>
                                <w:szCs w:val="40"/>
                                <w:lang w:val="es-ES"/>
                              </w:rPr>
                              <w:t xml:space="preserve">                      </w:t>
                            </w:r>
                            <w:r w:rsidR="001A2619">
                              <w:rPr>
                                <w:rFonts w:ascii="Roboto Light" w:hAnsi="Roboto Light"/>
                                <w:sz w:val="40"/>
                                <w:szCs w:val="40"/>
                                <w:lang w:val="es-ES"/>
                              </w:rPr>
                              <w:t xml:space="preserve">             </w:t>
                            </w:r>
                            <w:r w:rsidR="00F00DEE">
                              <w:rPr>
                                <w:rFonts w:ascii="Roboto Light" w:hAnsi="Roboto Light"/>
                                <w:sz w:val="40"/>
                                <w:szCs w:val="40"/>
                                <w:lang w:val="es-ES"/>
                              </w:rPr>
                              <w:t xml:space="preserve">  </w:t>
                            </w:r>
                            <w:r w:rsidR="003354B7" w:rsidRPr="00ED5E8A">
                              <w:rPr>
                                <w:rFonts w:ascii="Roboto Light" w:hAnsi="Roboto Light"/>
                                <w:sz w:val="38"/>
                                <w:szCs w:val="38"/>
                                <w:lang w:val="es-ES"/>
                              </w:rPr>
                              <w:t>rústica</w:t>
                            </w:r>
                            <w:r w:rsidR="003354B7" w:rsidRPr="00ED5E8A">
                              <w:rPr>
                                <w:rFonts w:ascii="Roboto Black" w:hAnsi="Roboto Black"/>
                                <w:b/>
                                <w:sz w:val="38"/>
                                <w:szCs w:val="38"/>
                                <w:lang w:val="es-ES"/>
                              </w:rPr>
                              <w:t>mallorca</w:t>
                            </w:r>
                            <w:r w:rsidRPr="00ED5E8A">
                              <w:rPr>
                                <w:rFonts w:ascii="Roboto Black" w:hAnsi="Roboto Black"/>
                                <w:b/>
                                <w:sz w:val="38"/>
                                <w:szCs w:val="38"/>
                                <w:lang w:val="es-ES"/>
                              </w:rPr>
                              <w:t xml:space="preserve"> </w:t>
                            </w:r>
                          </w:p>
                          <w:p w:rsidR="003354B7" w:rsidRPr="003219DB" w:rsidRDefault="00B70564" w:rsidP="00B70564">
                            <w:pPr>
                              <w:tabs>
                                <w:tab w:val="left" w:pos="2835"/>
                              </w:tabs>
                              <w:ind w:right="366"/>
                              <w:rPr>
                                <w:rFonts w:ascii="Sacramento" w:hAnsi="Sacramento"/>
                                <w:lang w:val="es-ES"/>
                              </w:rPr>
                            </w:pPr>
                            <w:r w:rsidRPr="00B70564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                                            </w:t>
                            </w:r>
                            <w:r w:rsidR="001A2619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     </w:t>
                            </w:r>
                            <w:r w:rsidRPr="00B70564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</w:t>
                            </w:r>
                            <w:r w:rsidR="001A2619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          </w:t>
                            </w:r>
                            <w:r w:rsidR="00F00DEE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 </w:t>
                            </w:r>
                            <w:r w:rsidR="001A2619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 </w:t>
                            </w:r>
                            <w:r w:rsidR="00C725B1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</w:t>
                            </w:r>
                            <w:r w:rsidR="001A2619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</w:t>
                            </w:r>
                            <w:r w:rsidR="00707B87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</w:t>
                            </w:r>
                            <w:r w:rsidR="001A2619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3219DB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Real Estate Services       </w:t>
                            </w:r>
                            <w:r w:rsidR="001A2619" w:rsidRPr="003219DB">
                              <w:rPr>
                                <w:rFonts w:ascii="Sacramento" w:hAnsi="Sacramento"/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7D229" id="Rectángulo 1" o:spid="_x0000_s1026" style="position:absolute;margin-left:-.6pt;margin-top:1.8pt;width:770.75pt;height:56.3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" fillcolor="#4b2425" strokecolor="#1f3763 [1604]" strokeweight="1pt">
                <v:textbox>
                  <w:txbxContent>
                    <w:p w:rsidR="00B70564" w:rsidRPr="00ED5E8A" w:rsidRDefault="00B70564" w:rsidP="00B70564">
                      <w:pPr>
                        <w:tabs>
                          <w:tab w:val="left" w:pos="2835"/>
                        </w:tabs>
                        <w:ind w:right="366"/>
                        <w:rPr>
                          <w:rFonts w:ascii="Roboto Light" w:hAnsi="Roboto Light"/>
                          <w:b/>
                          <w:sz w:val="38"/>
                          <w:szCs w:val="38"/>
                          <w:lang w:val="es-ES"/>
                        </w:rPr>
                      </w:pPr>
                      <w:r>
                        <w:rPr>
                          <w:rFonts w:ascii="Roboto Light" w:hAnsi="Roboto Light"/>
                          <w:sz w:val="40"/>
                          <w:szCs w:val="40"/>
                          <w:lang w:val="es-ES"/>
                        </w:rPr>
                        <w:t xml:space="preserve">                      </w:t>
                      </w:r>
                      <w:r w:rsidR="001A2619">
                        <w:rPr>
                          <w:rFonts w:ascii="Roboto Light" w:hAnsi="Roboto Light"/>
                          <w:sz w:val="40"/>
                          <w:szCs w:val="40"/>
                          <w:lang w:val="es-ES"/>
                        </w:rPr>
                        <w:t xml:space="preserve">             </w:t>
                      </w:r>
                      <w:r w:rsidR="00F00DEE">
                        <w:rPr>
                          <w:rFonts w:ascii="Roboto Light" w:hAnsi="Roboto Light"/>
                          <w:sz w:val="40"/>
                          <w:szCs w:val="40"/>
                          <w:lang w:val="es-ES"/>
                        </w:rPr>
                        <w:t xml:space="preserve">  </w:t>
                      </w:r>
                      <w:r w:rsidR="003354B7" w:rsidRPr="00ED5E8A">
                        <w:rPr>
                          <w:rFonts w:ascii="Roboto Light" w:hAnsi="Roboto Light"/>
                          <w:sz w:val="38"/>
                          <w:szCs w:val="38"/>
                          <w:lang w:val="es-ES"/>
                        </w:rPr>
                        <w:t>rústica</w:t>
                      </w:r>
                      <w:r w:rsidR="003354B7" w:rsidRPr="00ED5E8A">
                        <w:rPr>
                          <w:rFonts w:ascii="Roboto Black" w:hAnsi="Roboto Black"/>
                          <w:b/>
                          <w:sz w:val="38"/>
                          <w:szCs w:val="38"/>
                          <w:lang w:val="es-ES"/>
                        </w:rPr>
                        <w:t>mallorca</w:t>
                      </w:r>
                      <w:r w:rsidRPr="00ED5E8A">
                        <w:rPr>
                          <w:rFonts w:ascii="Roboto Black" w:hAnsi="Roboto Black"/>
                          <w:b/>
                          <w:sz w:val="38"/>
                          <w:szCs w:val="38"/>
                          <w:lang w:val="es-ES"/>
                        </w:rPr>
                        <w:t xml:space="preserve"> </w:t>
                      </w:r>
                    </w:p>
                    <w:p w:rsidR="003354B7" w:rsidRPr="003219DB" w:rsidRDefault="00B70564" w:rsidP="00B70564">
                      <w:pPr>
                        <w:tabs>
                          <w:tab w:val="left" w:pos="2835"/>
                        </w:tabs>
                        <w:ind w:right="366"/>
                        <w:rPr>
                          <w:rFonts w:ascii="Sacramento" w:hAnsi="Sacramento"/>
                          <w:lang w:val="es-ES"/>
                        </w:rPr>
                      </w:pPr>
                      <w:r w:rsidRPr="00B70564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                                            </w:t>
                      </w:r>
                      <w:r w:rsidR="001A2619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     </w:t>
                      </w:r>
                      <w:r w:rsidRPr="00B70564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</w:t>
                      </w:r>
                      <w:r w:rsidR="001A2619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          </w:t>
                      </w:r>
                      <w:r w:rsidR="00F00DEE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 </w:t>
                      </w:r>
                      <w:r w:rsidR="001A2619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 </w:t>
                      </w:r>
                      <w:r w:rsidR="00C725B1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</w:t>
                      </w:r>
                      <w:r w:rsidR="001A2619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</w:t>
                      </w:r>
                      <w:r w:rsidR="00707B87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</w:t>
                      </w:r>
                      <w:r w:rsidR="001A2619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</w:t>
                      </w:r>
                      <w:r w:rsidRPr="003219DB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Real Estate Services       </w:t>
                      </w:r>
                      <w:r w:rsidR="001A2619" w:rsidRPr="003219DB">
                        <w:rPr>
                          <w:rFonts w:ascii="Sacramento" w:hAnsi="Sacramento"/>
                          <w:b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D593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 wp14:anchorId="3A6E970B" wp14:editId="3FA54FAC">
                <wp:simplePos x="0" y="0"/>
                <wp:positionH relativeFrom="column">
                  <wp:posOffset>304800</wp:posOffset>
                </wp:positionH>
                <wp:positionV relativeFrom="paragraph">
                  <wp:posOffset>959485</wp:posOffset>
                </wp:positionV>
                <wp:extent cx="6011545" cy="3799840"/>
                <wp:effectExtent l="0" t="0" r="0" b="0"/>
                <wp:wrapNone/>
                <wp:docPr id="10" name="Marc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3799840"/>
                        </a:xfrm>
                        <a:prstGeom prst="fram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B346" id="Marco 10" o:spid="_x0000_s1026" style="position:absolute;margin-left:24pt;margin-top:75.55pt;width:473.35pt;height:299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1545,3799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" path="m,l6011545,r,3799840l,3799840,,xm474980,474980r,2849880l5536565,3324860r,-2849880l474980,474980xe" filled="f" stroked="f" strokeweight="1pt">
                <v:stroke joinstyle="miter"/>
                <v:path arrowok="t" o:connecttype="custom" o:connectlocs="0,0;6011545,0;6011545,3799840;0,3799840;0,0;474980,474980;474980,3324860;5536565,3324860;5536565,474980;474980,474980" o:connectangles="0,0,0,0,0,0,0,0,0,0"/>
                <w10:anchorlock/>
              </v:shape>
            </w:pict>
          </mc:Fallback>
        </mc:AlternateContent>
      </w:r>
    </w:p>
    <w:p w:rsidR="005F4C42" w:rsidRDefault="00817A67" w:rsidP="00350A11">
      <w:pPr>
        <w:tabs>
          <w:tab w:val="left" w:pos="426"/>
          <w:tab w:val="left" w:pos="9498"/>
          <w:tab w:val="left" w:pos="9923"/>
        </w:tabs>
        <w:ind w:right="567" w:hanging="1134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43EE48AF" wp14:editId="27673B31">
            <wp:simplePos x="0" y="0"/>
            <wp:positionH relativeFrom="column">
              <wp:posOffset>6732270</wp:posOffset>
            </wp:positionH>
            <wp:positionV relativeFrom="paragraph">
              <wp:posOffset>130175</wp:posOffset>
            </wp:positionV>
            <wp:extent cx="2555875" cy="1635760"/>
            <wp:effectExtent l="0" t="0" r="0" b="254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-21117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E568391" wp14:editId="1802376E">
            <wp:simplePos x="0" y="0"/>
            <wp:positionH relativeFrom="column">
              <wp:posOffset>482600</wp:posOffset>
            </wp:positionH>
            <wp:positionV relativeFrom="paragraph">
              <wp:posOffset>121920</wp:posOffset>
            </wp:positionV>
            <wp:extent cx="5634355" cy="3606165"/>
            <wp:effectExtent l="0" t="0" r="4445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-21117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3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154410" wp14:editId="52E0F021">
                <wp:simplePos x="0" y="0"/>
                <wp:positionH relativeFrom="column">
                  <wp:posOffset>6748174</wp:posOffset>
                </wp:positionH>
                <wp:positionV relativeFrom="paragraph">
                  <wp:posOffset>80092</wp:posOffset>
                </wp:positionV>
                <wp:extent cx="2719705" cy="1776095"/>
                <wp:effectExtent l="0" t="0" r="0" b="0"/>
                <wp:wrapNone/>
                <wp:docPr id="12" name="Marc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05" cy="1776095"/>
                        </a:xfrm>
                        <a:prstGeom prst="fram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32AB" id="Marco 12" o:spid="_x0000_s1026" style="position:absolute;margin-left:531.35pt;margin-top:6.3pt;width:214.15pt;height:13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9705,1776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" path="m,l2719705,r,1776095l,1776095,,xm222012,222012r,1332071l2497693,1554083r,-1332071l222012,222012xe" filled="f" stroked="f" strokeweight="1pt">
                <v:stroke joinstyle="miter"/>
                <v:path arrowok="t" o:connecttype="custom" o:connectlocs="0,0;2719705,0;2719705,1776095;0,1776095;0,0;222012,222012;222012,1554083;2497693,1554083;2497693,222012;222012,222012" o:connectangles="0,0,0,0,0,0,0,0,0,0"/>
              </v:shape>
            </w:pict>
          </mc:Fallback>
        </mc:AlternateContent>
      </w: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5F4C42" w:rsidP="00350A11">
      <w:pPr>
        <w:tabs>
          <w:tab w:val="left" w:pos="426"/>
          <w:tab w:val="left" w:pos="9498"/>
          <w:tab w:val="left" w:pos="9923"/>
        </w:tabs>
        <w:ind w:right="567" w:hanging="1134"/>
      </w:pPr>
    </w:p>
    <w:p w:rsidR="005F4C42" w:rsidRDefault="00C70F44" w:rsidP="00350A11">
      <w:pPr>
        <w:tabs>
          <w:tab w:val="left" w:pos="426"/>
          <w:tab w:val="left" w:pos="9498"/>
          <w:tab w:val="left" w:pos="9923"/>
        </w:tabs>
        <w:ind w:right="567" w:hanging="1134"/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A69056C" wp14:editId="4A01B522">
            <wp:simplePos x="0" y="0"/>
            <wp:positionH relativeFrom="column">
              <wp:posOffset>6716349</wp:posOffset>
            </wp:positionH>
            <wp:positionV relativeFrom="paragraph">
              <wp:posOffset>22312</wp:posOffset>
            </wp:positionV>
            <wp:extent cx="2567781" cy="164338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3-21117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781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3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8EBC55" wp14:editId="04DBE0B3">
                <wp:simplePos x="0" y="0"/>
                <wp:positionH relativeFrom="column">
                  <wp:posOffset>6748174</wp:posOffset>
                </wp:positionH>
                <wp:positionV relativeFrom="paragraph">
                  <wp:posOffset>55868</wp:posOffset>
                </wp:positionV>
                <wp:extent cx="2720975" cy="1774190"/>
                <wp:effectExtent l="0" t="0" r="0" b="0"/>
                <wp:wrapNone/>
                <wp:docPr id="13" name="Marc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1774190"/>
                        </a:xfrm>
                        <a:prstGeom prst="fram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E05B" id="Marco 13" o:spid="_x0000_s1026" style="position:absolute;margin-left:531.35pt;margin-top:4.4pt;width:214.25pt;height:139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975,1774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" path="m,l2720975,r,1774190l,1774190,,xm221774,221774r,1330642l2499201,1552416r,-1330642l221774,221774xe" filled="f" stroked="f" strokeweight="1pt">
                <v:stroke joinstyle="miter"/>
                <v:path arrowok="t" o:connecttype="custom" o:connectlocs="0,0;2720975,0;2720975,1774190;0,1774190;0,0;221774,221774;221774,1552416;2499201,1552416;2499201,221774;221774,221774" o:connectangles="0,0,0,0,0,0,0,0,0,0"/>
              </v:shape>
            </w:pict>
          </mc:Fallback>
        </mc:AlternateContent>
      </w: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5F4C42" w:rsidP="00BD5936">
      <w:pPr>
        <w:tabs>
          <w:tab w:val="left" w:pos="426"/>
          <w:tab w:val="left" w:pos="9498"/>
          <w:tab w:val="left" w:pos="9923"/>
        </w:tabs>
      </w:pPr>
    </w:p>
    <w:p w:rsidR="005F4C42" w:rsidRDefault="00817A67" w:rsidP="00BD5936">
      <w:pPr>
        <w:tabs>
          <w:tab w:val="left" w:pos="426"/>
          <w:tab w:val="left" w:pos="9498"/>
          <w:tab w:val="left" w:pos="9923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49024" behindDoc="0" locked="0" layoutInCell="1" allowOverlap="1" wp14:anchorId="63F0412B" wp14:editId="1300EED5">
            <wp:simplePos x="0" y="0"/>
            <wp:positionH relativeFrom="column">
              <wp:posOffset>3733800</wp:posOffset>
            </wp:positionH>
            <wp:positionV relativeFrom="paragraph">
              <wp:posOffset>78105</wp:posOffset>
            </wp:positionV>
            <wp:extent cx="262255" cy="262255"/>
            <wp:effectExtent l="0" t="0" r="4445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e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71D8C" wp14:editId="4895583A">
                <wp:simplePos x="0" y="0"/>
                <wp:positionH relativeFrom="column">
                  <wp:posOffset>3959359</wp:posOffset>
                </wp:positionH>
                <wp:positionV relativeFrom="paragraph">
                  <wp:posOffset>104140</wp:posOffset>
                </wp:positionV>
                <wp:extent cx="796925" cy="27622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6B" w:rsidRPr="00707B87" w:rsidRDefault="00817A67" w:rsidP="0019636B">
                            <w:pP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71D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11.75pt;margin-top:8.2pt;width:62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" filled="f" stroked="f">
                <v:textbox>
                  <w:txbxContent>
                    <w:p w:rsidR="0019636B" w:rsidRPr="00707B87" w:rsidRDefault="00817A67" w:rsidP="0019636B">
                      <w:pP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25A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7D2242" wp14:editId="1B981FFC">
                <wp:simplePos x="0" y="0"/>
                <wp:positionH relativeFrom="column">
                  <wp:posOffset>5227320</wp:posOffset>
                </wp:positionH>
                <wp:positionV relativeFrom="paragraph">
                  <wp:posOffset>99695</wp:posOffset>
                </wp:positionV>
                <wp:extent cx="1074420" cy="26670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6B" w:rsidRPr="00707B87" w:rsidRDefault="0019636B" w:rsidP="0019636B">
                            <w:pPr>
                              <w:jc w:val="right"/>
                              <w:rPr>
                                <w:rFonts w:ascii="Roboto" w:hAnsi="Roboto"/>
                                <w:color w:val="4B2425"/>
                                <w:lang w:val="es-ES"/>
                              </w:rPr>
                            </w:pPr>
                            <w:r w:rsidRPr="00707B87">
                              <w:rPr>
                                <w:rFonts w:ascii="Roboto" w:hAnsi="Roboto"/>
                                <w:color w:val="4B2425"/>
                                <w:lang w:val="es-ES"/>
                              </w:rPr>
                              <w:t>ref. 2111</w:t>
                            </w:r>
                            <w:r w:rsidR="00817A67">
                              <w:rPr>
                                <w:rFonts w:ascii="Roboto" w:hAnsi="Roboto"/>
                                <w:color w:val="4B2425"/>
                                <w:lang w:val="es-ES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2242" id="_x0000_s1028" type="#_x0000_t202" style="position:absolute;margin-left:411.6pt;margin-top:7.85pt;width:84.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" filled="f" stroked="f">
                <v:textbox>
                  <w:txbxContent>
                    <w:p w:rsidR="0019636B" w:rsidRPr="00707B87" w:rsidRDefault="0019636B" w:rsidP="0019636B">
                      <w:pPr>
                        <w:jc w:val="right"/>
                        <w:rPr>
                          <w:rFonts w:ascii="Roboto" w:hAnsi="Roboto"/>
                          <w:color w:val="4B2425"/>
                          <w:lang w:val="es-ES"/>
                        </w:rPr>
                      </w:pPr>
                      <w:r w:rsidRPr="00707B87">
                        <w:rPr>
                          <w:rFonts w:ascii="Roboto" w:hAnsi="Roboto"/>
                          <w:color w:val="4B2425"/>
                          <w:lang w:val="es-ES"/>
                        </w:rPr>
                        <w:t>ref. 2111</w:t>
                      </w:r>
                      <w:r w:rsidR="00817A67">
                        <w:rPr>
                          <w:rFonts w:ascii="Roboto" w:hAnsi="Roboto"/>
                          <w:color w:val="4B2425"/>
                          <w:lang w:val="es-ES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9636B">
        <w:rPr>
          <w:noProof/>
          <w:lang w:val="es-ES" w:eastAsia="es-ES"/>
        </w:rPr>
        <w:drawing>
          <wp:anchor distT="0" distB="0" distL="114300" distR="114300" simplePos="0" relativeHeight="251648000" behindDoc="0" locked="0" layoutInCell="1" allowOverlap="1" wp14:anchorId="360FD081" wp14:editId="17BEA30E">
            <wp:simplePos x="0" y="0"/>
            <wp:positionH relativeFrom="column">
              <wp:posOffset>2569845</wp:posOffset>
            </wp:positionH>
            <wp:positionV relativeFrom="paragraph">
              <wp:posOffset>86360</wp:posOffset>
            </wp:positionV>
            <wp:extent cx="262255" cy="262255"/>
            <wp:effectExtent l="0" t="0" r="4445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6B"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078220CA" wp14:editId="26308A8D">
            <wp:simplePos x="0" y="0"/>
            <wp:positionH relativeFrom="column">
              <wp:posOffset>304800</wp:posOffset>
            </wp:positionH>
            <wp:positionV relativeFrom="paragraph">
              <wp:posOffset>69850</wp:posOffset>
            </wp:positionV>
            <wp:extent cx="262255" cy="262255"/>
            <wp:effectExtent l="0" t="0" r="4445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g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6B">
        <w:rPr>
          <w:noProof/>
          <w:lang w:val="es-ES" w:eastAsia="es-ES"/>
        </w:rPr>
        <w:drawing>
          <wp:anchor distT="0" distB="0" distL="114300" distR="114300" simplePos="0" relativeHeight="251646976" behindDoc="0" locked="0" layoutInCell="1" allowOverlap="1" wp14:anchorId="2F3FFA4C" wp14:editId="4471FC7E">
            <wp:simplePos x="0" y="0"/>
            <wp:positionH relativeFrom="column">
              <wp:posOffset>1403985</wp:posOffset>
            </wp:positionH>
            <wp:positionV relativeFrom="paragraph">
              <wp:posOffset>86360</wp:posOffset>
            </wp:positionV>
            <wp:extent cx="262255" cy="262255"/>
            <wp:effectExtent l="0" t="0" r="444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b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669724" wp14:editId="0EC11367">
                <wp:simplePos x="0" y="0"/>
                <wp:positionH relativeFrom="column">
                  <wp:posOffset>2826385</wp:posOffset>
                </wp:positionH>
                <wp:positionV relativeFrom="paragraph">
                  <wp:posOffset>103505</wp:posOffset>
                </wp:positionV>
                <wp:extent cx="796925" cy="27622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6B" w:rsidRPr="00707B87" w:rsidRDefault="00817A67" w:rsidP="0019636B">
                            <w:pP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9724" id="_x0000_s1029" type="#_x0000_t202" style="position:absolute;margin-left:222.55pt;margin-top:8.15pt;width:62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" filled="f" stroked="f">
                <v:textbox>
                  <w:txbxContent>
                    <w:p w:rsidR="0019636B" w:rsidRPr="00707B87" w:rsidRDefault="00817A67" w:rsidP="0019636B">
                      <w:pP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63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2094C" wp14:editId="6EFB68E5">
                <wp:simplePos x="0" y="0"/>
                <wp:positionH relativeFrom="column">
                  <wp:posOffset>1622425</wp:posOffset>
                </wp:positionH>
                <wp:positionV relativeFrom="paragraph">
                  <wp:posOffset>104140</wp:posOffset>
                </wp:positionV>
                <wp:extent cx="796925" cy="276225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6B" w:rsidRPr="00707B87" w:rsidRDefault="004C2C5B" w:rsidP="0019636B">
                            <w:pP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  <w:t>135</w:t>
                            </w:r>
                            <w:r w:rsidR="0019636B" w:rsidRPr="00707B87"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094C" id="_x0000_s1030" type="#_x0000_t202" style="position:absolute;margin-left:127.75pt;margin-top:8.2pt;width:62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" filled="f" stroked="f">
                <v:textbox>
                  <w:txbxContent>
                    <w:p w:rsidR="0019636B" w:rsidRPr="00707B87" w:rsidRDefault="004C2C5B" w:rsidP="0019636B">
                      <w:pP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</w:pPr>
                      <w: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  <w:t>135</w:t>
                      </w:r>
                      <w:r w:rsidR="0019636B" w:rsidRPr="00707B87"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1963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4138D" wp14:editId="579ED386">
                <wp:simplePos x="0" y="0"/>
                <wp:positionH relativeFrom="column">
                  <wp:posOffset>537210</wp:posOffset>
                </wp:positionH>
                <wp:positionV relativeFrom="paragraph">
                  <wp:posOffset>101127</wp:posOffset>
                </wp:positionV>
                <wp:extent cx="796925" cy="27622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E8A" w:rsidRPr="00707B87" w:rsidRDefault="0019636B">
                            <w:pPr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</w:pPr>
                            <w:r w:rsidRPr="00707B87"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  <w:t>3</w:t>
                            </w:r>
                            <w:r w:rsidR="00817A67"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  <w:t>00</w:t>
                            </w:r>
                            <w:r w:rsidRPr="00707B87">
                              <w:rPr>
                                <w:rFonts w:ascii="Roboto Light" w:hAnsi="Roboto Light"/>
                                <w:color w:val="4B2425"/>
                                <w:sz w:val="22"/>
                                <w:szCs w:val="22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138D" id="_x0000_s1031" type="#_x0000_t202" style="position:absolute;margin-left:42.3pt;margin-top:7.95pt;width:62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" filled="f" stroked="f">
                <v:textbox>
                  <w:txbxContent>
                    <w:p w:rsidR="00ED5E8A" w:rsidRPr="00707B87" w:rsidRDefault="0019636B">
                      <w:pPr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</w:pPr>
                      <w:r w:rsidRPr="00707B87"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  <w:t>3</w:t>
                      </w:r>
                      <w:r w:rsidR="00817A67"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  <w:t>00</w:t>
                      </w:r>
                      <w:r w:rsidRPr="00707B87">
                        <w:rPr>
                          <w:rFonts w:ascii="Roboto Light" w:hAnsi="Roboto Light"/>
                          <w:color w:val="4B2425"/>
                          <w:sz w:val="22"/>
                          <w:szCs w:val="22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</w:p>
    <w:p w:rsidR="005F4C42" w:rsidRPr="00C70F44" w:rsidRDefault="00C70F44" w:rsidP="00BD5936">
      <w:pPr>
        <w:tabs>
          <w:tab w:val="left" w:pos="426"/>
          <w:tab w:val="left" w:pos="9498"/>
          <w:tab w:val="left" w:pos="9923"/>
        </w:tabs>
      </w:pPr>
      <w:r>
        <w:t xml:space="preserve">  </w:t>
      </w:r>
      <w:r w:rsidR="006C2A87">
        <w:rPr>
          <w:sz w:val="22"/>
          <w:szCs w:val="22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  <w14:shade w14:val="30000"/>
                    <w14:satMod w14:val="115000"/>
                  </w14:srgbClr>
                </w14:gs>
                <w14:gs w14:pos="50000">
                  <w14:srgbClr w14:val="000000">
                    <w14:tint w14:val="66000"/>
                    <w14:satMod w14:val="160000"/>
                    <w14:shade w14:val="67500"/>
                    <w14:satMod w14:val="115000"/>
                  </w14:srgbClr>
                </w14:gs>
                <w14:gs w14:pos="100000">
                  <w14:srgbClr w14:val="000000">
                    <w14:tint w14:val="66000"/>
                    <w14:satMod w14:val="160000"/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            </w:t>
      </w:r>
      <w:r w:rsidR="006A57FD">
        <w:rPr>
          <w:sz w:val="22"/>
          <w:szCs w:val="22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  <w14:shade w14:val="30000"/>
                    <w14:satMod w14:val="115000"/>
                  </w14:srgbClr>
                </w14:gs>
                <w14:gs w14:pos="50000">
                  <w14:srgbClr w14:val="000000">
                    <w14:tint w14:val="66000"/>
                    <w14:satMod w14:val="160000"/>
                    <w14:shade w14:val="67500"/>
                    <w14:satMod w14:val="115000"/>
                  </w14:srgbClr>
                </w14:gs>
                <w14:gs w14:pos="100000">
                  <w14:srgbClr w14:val="000000">
                    <w14:tint w14:val="66000"/>
                    <w14:satMod w14:val="160000"/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1A2619">
        <w:rPr>
          <w:sz w:val="22"/>
          <w:szCs w:val="22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  <w14:shade w14:val="30000"/>
                    <w14:satMod w14:val="115000"/>
                  </w14:srgbClr>
                </w14:gs>
                <w14:gs w14:pos="50000">
                  <w14:srgbClr w14:val="000000">
                    <w14:tint w14:val="66000"/>
                    <w14:satMod w14:val="160000"/>
                    <w14:shade w14:val="67500"/>
                    <w14:satMod w14:val="115000"/>
                  </w14:srgbClr>
                </w14:gs>
                <w14:gs w14:pos="100000">
                  <w14:srgbClr w14:val="000000">
                    <w14:tint w14:val="66000"/>
                    <w14:satMod w14:val="160000"/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</w:t>
      </w:r>
    </w:p>
    <w:p w:rsidR="005F4C42" w:rsidRDefault="004C2C5B" w:rsidP="003354B7">
      <w:pPr>
        <w:tabs>
          <w:tab w:val="left" w:pos="426"/>
          <w:tab w:val="left" w:pos="9498"/>
          <w:tab w:val="left" w:pos="9923"/>
        </w:tabs>
      </w:pPr>
      <w:bookmarkStart w:id="0" w:name="_GoBack"/>
      <w:r>
        <w:rPr>
          <w:rFonts w:ascii="Roboto" w:hAnsi="Roboto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265534A3" wp14:editId="2DD11D1E">
            <wp:simplePos x="0" y="0"/>
            <wp:positionH relativeFrom="column">
              <wp:posOffset>7494270</wp:posOffset>
            </wp:positionH>
            <wp:positionV relativeFrom="paragraph">
              <wp:posOffset>81280</wp:posOffset>
            </wp:positionV>
            <wp:extent cx="1038225" cy="1038225"/>
            <wp:effectExtent l="0" t="0" r="3175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36063" wp14:editId="7D25986B">
                <wp:simplePos x="0" y="0"/>
                <wp:positionH relativeFrom="column">
                  <wp:posOffset>498376</wp:posOffset>
                </wp:positionH>
                <wp:positionV relativeFrom="paragraph">
                  <wp:posOffset>47788</wp:posOffset>
                </wp:positionV>
                <wp:extent cx="2181138" cy="25146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138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7FD" w:rsidRPr="006A57FD" w:rsidRDefault="004C2C5B">
                            <w:pPr>
                              <w:rPr>
                                <w:rFonts w:ascii="Roboto" w:hAnsi="Roboto"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 w:themeColor="background1"/>
                                <w:lang w:val="es-ES"/>
                              </w:rPr>
                              <w:t>PORT D’ALCUDIA, ALCUDIA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6063" id="Cuadro de texto 30" o:spid="_x0000_s1032" type="#_x0000_t202" style="position:absolute;margin-left:39.25pt;margin-top:3.75pt;width:171.75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" fillcolor="white [3201]" stroked="f" strokeweight=".5pt">
                <v:fill opacity="0"/>
                <v:textbox>
                  <w:txbxContent>
                    <w:p w:rsidR="006A57FD" w:rsidRPr="006A57FD" w:rsidRDefault="004C2C5B">
                      <w:pPr>
                        <w:rPr>
                          <w:rFonts w:ascii="Roboto" w:hAnsi="Roboto"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Roboto" w:hAnsi="Roboto"/>
                          <w:color w:val="FFFFFF" w:themeColor="background1"/>
                          <w:lang w:val="es-ES"/>
                        </w:rPr>
                        <w:t>PORT D’ALCUDIA, ALCUDIA</w:t>
                      </w:r>
                    </w:p>
                  </w:txbxContent>
                </v:textbox>
              </v:shape>
            </w:pict>
          </mc:Fallback>
        </mc:AlternateContent>
      </w:r>
      <w:r w:rsidR="0019636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7BBEF9F" wp14:editId="3FE47117">
                <wp:simplePos x="0" y="0"/>
                <wp:positionH relativeFrom="column">
                  <wp:posOffset>296545</wp:posOffset>
                </wp:positionH>
                <wp:positionV relativeFrom="paragraph">
                  <wp:posOffset>57785</wp:posOffset>
                </wp:positionV>
                <wp:extent cx="6010910" cy="251460"/>
                <wp:effectExtent l="0" t="0" r="27940" b="152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910" cy="251460"/>
                        </a:xfrm>
                        <a:prstGeom prst="rect">
                          <a:avLst/>
                        </a:prstGeom>
                        <a:solidFill>
                          <a:srgbClr val="4B24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619" w:rsidRPr="00BD5DEC" w:rsidRDefault="001A2619" w:rsidP="001A2619">
                            <w:pPr>
                              <w:jc w:val="right"/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D5DEC"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  <w:t>Precio:</w:t>
                            </w:r>
                            <w:r w:rsidR="006C2A87" w:rsidRPr="00BD5DEC"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C2C5B"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  <w:t>1.750</w:t>
                            </w:r>
                            <w:r w:rsidR="006C2A87" w:rsidRPr="00BD5DEC"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.000 </w:t>
                            </w:r>
                            <w:r w:rsidRPr="00BD5DEC">
                              <w:rPr>
                                <w:rFonts w:ascii="Roboto" w:hAnsi="Roboto"/>
                                <w:b/>
                                <w:sz w:val="22"/>
                                <w:szCs w:val="22"/>
                                <w:lang w:val="es-ES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BEF9F" id="Rectángulo 3" o:spid="_x0000_s1033" style="position:absolute;margin-left:23.35pt;margin-top:4.55pt;width:473.3pt;height:19.8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" fillcolor="#4b2425" strokecolor="#1f3763 [1604]" strokeweight="1pt">
                <v:textbox>
                  <w:txbxContent>
                    <w:p w:rsidR="001A2619" w:rsidRPr="00BD5DEC" w:rsidRDefault="001A2619" w:rsidP="001A2619">
                      <w:pPr>
                        <w:jc w:val="right"/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BD5DEC"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  <w:t>Precio:</w:t>
                      </w:r>
                      <w:r w:rsidR="006C2A87" w:rsidRPr="00BD5DEC"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C2C5B"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  <w:t>1.750</w:t>
                      </w:r>
                      <w:r w:rsidR="006C2A87" w:rsidRPr="00BD5DEC"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  <w:t xml:space="preserve">.000 </w:t>
                      </w:r>
                      <w:r w:rsidRPr="00BD5DEC">
                        <w:rPr>
                          <w:rFonts w:ascii="Roboto" w:hAnsi="Roboto"/>
                          <w:b/>
                          <w:sz w:val="22"/>
                          <w:szCs w:val="22"/>
                          <w:lang w:val="es-ES"/>
                        </w:rPr>
                        <w:t>€</w:t>
                      </w:r>
                    </w:p>
                  </w:txbxContent>
                </v:textbox>
              </v:rect>
            </w:pict>
          </mc:Fallback>
        </mc:AlternateContent>
      </w:r>
    </w:p>
    <w:p w:rsidR="00C70F44" w:rsidRDefault="00C70F44" w:rsidP="00350A11">
      <w:pPr>
        <w:tabs>
          <w:tab w:val="left" w:pos="426"/>
          <w:tab w:val="left" w:pos="9498"/>
          <w:tab w:val="left" w:pos="9923"/>
        </w:tabs>
      </w:pPr>
    </w:p>
    <w:p w:rsidR="005F4C42" w:rsidRPr="006D1D8A" w:rsidRDefault="007D523E" w:rsidP="006D1D8A">
      <w:pPr>
        <w:tabs>
          <w:tab w:val="left" w:pos="426"/>
          <w:tab w:val="left" w:pos="9498"/>
          <w:tab w:val="left" w:pos="9923"/>
        </w:tabs>
        <w:ind w:firstLine="851"/>
        <w:rPr>
          <w:rFonts w:ascii="Roboto" w:hAnsi="Roboto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535AA3" wp14:editId="7BC8F78D">
                <wp:simplePos x="0" y="0"/>
                <wp:positionH relativeFrom="column">
                  <wp:posOffset>481598</wp:posOffset>
                </wp:positionH>
                <wp:positionV relativeFrom="paragraph">
                  <wp:posOffset>19627</wp:posOffset>
                </wp:positionV>
                <wp:extent cx="6014906" cy="32717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906" cy="32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523E" w:rsidRPr="006C2A87" w:rsidRDefault="00817A67" w:rsidP="006C2A87">
                            <w:pPr>
                              <w:ind w:left="-142" w:firstLine="142"/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Nueva Promoción</w:t>
                            </w:r>
                            <w:r w:rsidR="004C2C5B"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 a estrenar</w:t>
                            </w:r>
                            <w:r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Tr</w:t>
                            </w:r>
                            <w:r w:rsidR="004C2C5B"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íplex</w:t>
                            </w:r>
                            <w:proofErr w:type="spellEnd"/>
                            <w:r w:rsidR="004C2C5B">
                              <w:rPr>
                                <w:rFonts w:ascii="Roboto" w:hAnsi="Roboto"/>
                                <w:color w:val="4B2425"/>
                                <w:lang w:val="es-E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 de lujo con piscina, jardines y vistas al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5AA3" id="Cuadro de texto 23" o:spid="_x0000_s1034" type="#_x0000_t202" style="position:absolute;left:0;text-align:left;margin-left:37.9pt;margin-top:1.55pt;width:473.6pt;height:2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" filled="f" stroked="f" strokeweight=".5pt">
                <v:textbox>
                  <w:txbxContent>
                    <w:p w:rsidR="007D523E" w:rsidRPr="006C2A87" w:rsidRDefault="00817A67" w:rsidP="006C2A87">
                      <w:pPr>
                        <w:ind w:left="-142" w:firstLine="142"/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Nueva Promoción</w:t>
                      </w:r>
                      <w:r w:rsidR="004C2C5B"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 a estrenar</w:t>
                      </w:r>
                      <w:r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Tr</w:t>
                      </w:r>
                      <w:r w:rsidR="004C2C5B"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íplex</w:t>
                      </w:r>
                      <w:proofErr w:type="spellEnd"/>
                      <w:r w:rsidR="004C2C5B">
                        <w:rPr>
                          <w:rFonts w:ascii="Roboto" w:hAnsi="Roboto"/>
                          <w:color w:val="4B2425"/>
                          <w:lang w:val="es-E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 de lujo con piscina, jardines y vistas al mar</w:t>
                      </w:r>
                    </w:p>
                  </w:txbxContent>
                </v:textbox>
              </v:shape>
            </w:pict>
          </mc:Fallback>
        </mc:AlternateContent>
      </w:r>
      <w:r w:rsidR="009A0DE8">
        <w:rPr>
          <w:noProof/>
          <w:lang w:val="es-ES"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87129</wp:posOffset>
            </wp:positionV>
            <wp:extent cx="144000" cy="144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spa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C42" w:rsidRPr="006D1D8A" w:rsidRDefault="006C2A87" w:rsidP="006D1D8A">
      <w:pPr>
        <w:tabs>
          <w:tab w:val="left" w:pos="426"/>
          <w:tab w:val="left" w:pos="9498"/>
          <w:tab w:val="left" w:pos="9923"/>
        </w:tabs>
        <w:ind w:firstLine="851"/>
        <w:rPr>
          <w:rFonts w:ascii="Roboto" w:hAnsi="Roboto"/>
          <w:sz w:val="28"/>
          <w:szCs w:val="28"/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BD07F" wp14:editId="0A6A9CC3">
                <wp:simplePos x="0" y="0"/>
                <wp:positionH relativeFrom="column">
                  <wp:posOffset>486561</wp:posOffset>
                </wp:positionH>
                <wp:positionV relativeFrom="paragraph">
                  <wp:posOffset>183113</wp:posOffset>
                </wp:positionV>
                <wp:extent cx="5780015" cy="32717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0015" cy="32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2A87" w:rsidRPr="006C2A87" w:rsidRDefault="004C2C5B" w:rsidP="006C2A87">
                            <w:pPr>
                              <w:ind w:left="-142" w:firstLine="142"/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New Promotion, brand new, luxury Triplex with pool, gardens and sea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D07F" id="Cuadro de texto 28" o:spid="_x0000_s1035" type="#_x0000_t202" style="position:absolute;left:0;text-align:left;margin-left:38.3pt;margin-top:14.4pt;width:455.1pt;height:2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" filled="f" stroked="f" strokeweight=".5pt">
                <v:textbox>
                  <w:txbxContent>
                    <w:p w:rsidR="006C2A87" w:rsidRPr="006C2A87" w:rsidRDefault="004C2C5B" w:rsidP="006C2A87">
                      <w:pPr>
                        <w:ind w:left="-142" w:firstLine="142"/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</w:pPr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New Promotion, brand new, luxury Triplex with pool, gardens and sea views</w:t>
                      </w:r>
                    </w:p>
                  </w:txbxContent>
                </v:textbox>
              </v:shape>
            </w:pict>
          </mc:Fallback>
        </mc:AlternateContent>
      </w:r>
    </w:p>
    <w:p w:rsidR="005F4C42" w:rsidRPr="006D1D8A" w:rsidRDefault="006D1D8A" w:rsidP="00BD5936">
      <w:pPr>
        <w:tabs>
          <w:tab w:val="left" w:pos="426"/>
          <w:tab w:val="left" w:pos="9498"/>
          <w:tab w:val="left" w:pos="9923"/>
        </w:tabs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31884</wp:posOffset>
            </wp:positionV>
            <wp:extent cx="143510" cy="14351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glaterr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C42" w:rsidRPr="006D1D8A" w:rsidRDefault="006C2A87" w:rsidP="00BD5936">
      <w:pPr>
        <w:tabs>
          <w:tab w:val="left" w:pos="426"/>
          <w:tab w:val="left" w:pos="9498"/>
          <w:tab w:val="left" w:pos="9923"/>
        </w:tabs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BD07F" wp14:editId="0A6A9CC3">
                <wp:simplePos x="0" y="0"/>
                <wp:positionH relativeFrom="column">
                  <wp:posOffset>494531</wp:posOffset>
                </wp:positionH>
                <wp:positionV relativeFrom="paragraph">
                  <wp:posOffset>143510</wp:posOffset>
                </wp:positionV>
                <wp:extent cx="5780015" cy="32717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0015" cy="32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2A87" w:rsidRPr="006C2A87" w:rsidRDefault="004C2C5B" w:rsidP="006C2A87">
                            <w:pPr>
                              <w:ind w:left="-142" w:firstLine="142"/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Neue Promotion, </w:t>
                            </w:r>
                            <w:proofErr w:type="spellStart"/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brandneu</w:t>
                            </w:r>
                            <w:proofErr w:type="spellEnd"/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Luxus</w:t>
                            </w:r>
                            <w:proofErr w:type="spellEnd"/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 xml:space="preserve">-Triplex mit Pool, Garten und </w:t>
                            </w:r>
                            <w:proofErr w:type="spellStart"/>
                            <w:r w:rsidRPr="004C2C5B">
                              <w:rPr>
                                <w:rFonts w:ascii="Roboto" w:hAnsi="Roboto"/>
                                <w:color w:val="4B2425"/>
                                <w:lang w:val="en-US"/>
                                <w14:textFill>
                                  <w14:solidFill>
                                    <w14:srgbClr w14:val="4B2425">
                                      <w14:tint w14:val="66000"/>
                                      <w14:satMod w14:val="160000"/>
                                    </w14:srgbClr>
                                  </w14:solidFill>
                                </w14:textFill>
                              </w:rPr>
                              <w:t>Meerblick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D07F" id="Cuadro de texto 29" o:spid="_x0000_s1036" type="#_x0000_t202" style="position:absolute;margin-left:38.95pt;margin-top:11.3pt;width:455.1pt;height:2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" filled="f" stroked="f" strokeweight=".5pt">
                <v:textbox>
                  <w:txbxContent>
                    <w:p w:rsidR="006C2A87" w:rsidRPr="006C2A87" w:rsidRDefault="004C2C5B" w:rsidP="006C2A87">
                      <w:pPr>
                        <w:ind w:left="-142" w:firstLine="142"/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</w:pPr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Neue Promotion, </w:t>
                      </w:r>
                      <w:proofErr w:type="spellStart"/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brandneu</w:t>
                      </w:r>
                      <w:proofErr w:type="spellEnd"/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, </w:t>
                      </w:r>
                      <w:proofErr w:type="spellStart"/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Luxus</w:t>
                      </w:r>
                      <w:proofErr w:type="spellEnd"/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 xml:space="preserve">-Triplex mit Pool, Garten und </w:t>
                      </w:r>
                      <w:proofErr w:type="spellStart"/>
                      <w:r w:rsidRPr="004C2C5B">
                        <w:rPr>
                          <w:rFonts w:ascii="Roboto" w:hAnsi="Roboto"/>
                          <w:color w:val="4B2425"/>
                          <w:lang w:val="en-US"/>
                          <w14:textFill>
                            <w14:solidFill>
                              <w14:srgbClr w14:val="4B2425">
                                <w14:tint w14:val="66000"/>
                                <w14:satMod w14:val="160000"/>
                              </w14:srgbClr>
                            </w14:solidFill>
                          </w14:textFill>
                        </w:rPr>
                        <w:t>Meerblick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F4C42" w:rsidRPr="006D1D8A" w:rsidRDefault="00407A32" w:rsidP="00BD5936">
      <w:pPr>
        <w:tabs>
          <w:tab w:val="left" w:pos="426"/>
          <w:tab w:val="left" w:pos="9498"/>
          <w:tab w:val="left" w:pos="9923"/>
        </w:tabs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05E20E5F" wp14:editId="4C4E12CD">
            <wp:simplePos x="0" y="0"/>
            <wp:positionH relativeFrom="column">
              <wp:posOffset>297040</wp:posOffset>
            </wp:positionH>
            <wp:positionV relativeFrom="paragraph">
              <wp:posOffset>54022</wp:posOffset>
            </wp:positionV>
            <wp:extent cx="144000" cy="144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lema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A11" w:rsidRPr="006D1D8A" w:rsidRDefault="00707B87" w:rsidP="00BD5DEC">
      <w:pPr>
        <w:tabs>
          <w:tab w:val="left" w:pos="142"/>
          <w:tab w:val="left" w:pos="426"/>
          <w:tab w:val="left" w:pos="9498"/>
          <w:tab w:val="left" w:pos="9923"/>
        </w:tabs>
        <w:ind w:left="426"/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98C963A" wp14:editId="016C11FB">
                <wp:simplePos x="0" y="0"/>
                <wp:positionH relativeFrom="column">
                  <wp:posOffset>-6216</wp:posOffset>
                </wp:positionH>
                <wp:positionV relativeFrom="paragraph">
                  <wp:posOffset>205740</wp:posOffset>
                </wp:positionV>
                <wp:extent cx="9803130" cy="231140"/>
                <wp:effectExtent l="0" t="0" r="13970" b="101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3130" cy="231140"/>
                        </a:xfrm>
                        <a:prstGeom prst="rect">
                          <a:avLst/>
                        </a:prstGeom>
                        <a:solidFill>
                          <a:srgbClr val="4B24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B6D44" id="Rectángulo 2" o:spid="_x0000_s1026" style="position:absolute;margin-left:-.5pt;margin-top:16.2pt;width:771.9pt;height:18.2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" fillcolor="#4b2425" strokecolor="#1f3763 [1604]" strokeweight="1pt"/>
            </w:pict>
          </mc:Fallback>
        </mc:AlternateContent>
      </w:r>
      <w:r w:rsidRPr="001963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FA74AB" wp14:editId="085A9D97">
                <wp:simplePos x="0" y="0"/>
                <wp:positionH relativeFrom="column">
                  <wp:posOffset>3005455</wp:posOffset>
                </wp:positionH>
                <wp:positionV relativeFrom="paragraph">
                  <wp:posOffset>184651</wp:posOffset>
                </wp:positionV>
                <wp:extent cx="2374265" cy="28384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6B" w:rsidRPr="00625A75" w:rsidRDefault="0019636B" w:rsidP="0019636B">
                            <w:pPr>
                              <w:jc w:val="center"/>
                              <w:rPr>
                                <w:rFonts w:ascii="Roboto" w:hAnsi="Robot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25A75">
                              <w:rPr>
                                <w:rFonts w:ascii="Roboto" w:hAnsi="Roboto"/>
                                <w:color w:val="FFFFFF" w:themeColor="background1"/>
                                <w:sz w:val="22"/>
                                <w:szCs w:val="22"/>
                              </w:rPr>
                              <w:t>www.rusticamallorca.com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74AB" id="_x0000_s1037" type="#_x0000_t202" style="position:absolute;left:0;text-align:left;margin-left:236.65pt;margin-top:14.55pt;width:186.95pt;height:22.3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" filled="f" stroked="f">
                <v:textbox>
                  <w:txbxContent>
                    <w:p w:rsidR="0019636B" w:rsidRPr="00625A75" w:rsidRDefault="0019636B" w:rsidP="0019636B">
                      <w:pPr>
                        <w:jc w:val="center"/>
                        <w:rPr>
                          <w:rFonts w:ascii="Roboto" w:hAnsi="Roboto"/>
                          <w:color w:val="FFFFFF" w:themeColor="background1"/>
                          <w:sz w:val="22"/>
                          <w:szCs w:val="22"/>
                        </w:rPr>
                      </w:pPr>
                      <w:r w:rsidRPr="00625A75">
                        <w:rPr>
                          <w:rFonts w:ascii="Roboto" w:hAnsi="Roboto"/>
                          <w:color w:val="FFFFFF" w:themeColor="background1"/>
                          <w:sz w:val="22"/>
                          <w:szCs w:val="22"/>
                        </w:rPr>
                        <w:t>www.rusticamallorca.com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0A11" w:rsidRPr="006D1D8A" w:rsidSect="00BD5DEC">
      <w:pgSz w:w="16840" w:h="11900" w:orient="landscape"/>
      <w:pgMar w:top="483" w:right="681" w:bottom="544" w:left="7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 Black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acramento">
    <w:panose1 w:val="02000507000000020000"/>
    <w:charset w:val="00"/>
    <w:family w:val="auto"/>
    <w:pitch w:val="variable"/>
    <w:sig w:usb0="A00000EF" w:usb1="4000004A" w:usb2="00000000" w:usb3="00000000" w:csb0="00000093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67"/>
    <w:rsid w:val="000561B4"/>
    <w:rsid w:val="00092645"/>
    <w:rsid w:val="000965BF"/>
    <w:rsid w:val="000A3C5E"/>
    <w:rsid w:val="0019636B"/>
    <w:rsid w:val="001A2619"/>
    <w:rsid w:val="003219DB"/>
    <w:rsid w:val="003354B7"/>
    <w:rsid w:val="00350A11"/>
    <w:rsid w:val="00407A32"/>
    <w:rsid w:val="00425FC8"/>
    <w:rsid w:val="004C2C5B"/>
    <w:rsid w:val="005118E4"/>
    <w:rsid w:val="005F4C42"/>
    <w:rsid w:val="00625A75"/>
    <w:rsid w:val="00656D26"/>
    <w:rsid w:val="006A200E"/>
    <w:rsid w:val="006A57FD"/>
    <w:rsid w:val="006C2A87"/>
    <w:rsid w:val="006D1D8A"/>
    <w:rsid w:val="00707B87"/>
    <w:rsid w:val="00715615"/>
    <w:rsid w:val="00723FDE"/>
    <w:rsid w:val="00753F6A"/>
    <w:rsid w:val="007D523E"/>
    <w:rsid w:val="00817A67"/>
    <w:rsid w:val="00874E7F"/>
    <w:rsid w:val="008B3315"/>
    <w:rsid w:val="009A0DE8"/>
    <w:rsid w:val="00B70564"/>
    <w:rsid w:val="00B9363D"/>
    <w:rsid w:val="00BD5936"/>
    <w:rsid w:val="00BD5DEC"/>
    <w:rsid w:val="00C70F44"/>
    <w:rsid w:val="00C725B1"/>
    <w:rsid w:val="00D90092"/>
    <w:rsid w:val="00ED5E8A"/>
    <w:rsid w:val="00F00DEE"/>
    <w:rsid w:val="00F1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BEA92"/>
  <w15:docId w15:val="{B3DD6862-7021-1245-A59B-4441E016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E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laudiacardenasdiaz/Desktop/plantilla%20expositores%20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expositores 1.dotx</Template>
  <TotalTime>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de Microsoft Office</cp:lastModifiedBy>
  <cp:revision>1</cp:revision>
  <cp:lastPrinted>2018-09-11T14:39:00Z</cp:lastPrinted>
  <dcterms:created xsi:type="dcterms:W3CDTF">2018-09-12T11:13:00Z</dcterms:created>
  <dcterms:modified xsi:type="dcterms:W3CDTF">2018-09-12T11:41:00Z</dcterms:modified>
</cp:coreProperties>
</file>